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4DD" w:rsidRPr="00C33E35" w:rsidRDefault="008764DD" w:rsidP="008764DD">
      <w:pPr>
        <w:pStyle w:val="Nadpis1"/>
        <w:ind w:firstLine="0"/>
        <w:rPr>
          <w:rFonts w:ascii="Arial" w:hAnsi="Arial" w:cs="Arial"/>
        </w:rPr>
      </w:pPr>
      <w:r w:rsidRPr="00C33E35">
        <w:rPr>
          <w:rFonts w:ascii="Arial" w:hAnsi="Arial" w:cs="Arial"/>
        </w:rPr>
        <w:t>TISKOVÁ ZPRÁVA</w:t>
      </w:r>
    </w:p>
    <w:p w:rsidR="008764DD" w:rsidRPr="00C33E35" w:rsidRDefault="008764DD" w:rsidP="008764DD">
      <w:pPr>
        <w:jc w:val="center"/>
        <w:rPr>
          <w:b/>
          <w:sz w:val="16"/>
          <w:szCs w:val="16"/>
          <w:u w:val="single"/>
        </w:rPr>
      </w:pPr>
    </w:p>
    <w:p w:rsidR="00573FF4" w:rsidRDefault="000434D8" w:rsidP="008764DD">
      <w:pPr>
        <w:spacing w:line="360" w:lineRule="exact"/>
        <w:jc w:val="center"/>
        <w:rPr>
          <w:b/>
          <w:color w:val="auto"/>
          <w:sz w:val="24"/>
          <w:szCs w:val="24"/>
        </w:rPr>
      </w:pPr>
      <w:r w:rsidRPr="00573FF4">
        <w:rPr>
          <w:b/>
          <w:color w:val="auto"/>
          <w:sz w:val="24"/>
          <w:szCs w:val="24"/>
        </w:rPr>
        <w:t xml:space="preserve">Lesy ČR </w:t>
      </w:r>
      <w:r w:rsidR="00912D10" w:rsidRPr="00573FF4">
        <w:rPr>
          <w:b/>
          <w:color w:val="auto"/>
          <w:sz w:val="24"/>
          <w:szCs w:val="24"/>
        </w:rPr>
        <w:t xml:space="preserve">odstoupily od smluv na lesnické zakázky s LESS FOREST  </w:t>
      </w:r>
    </w:p>
    <w:p w:rsidR="008764DD" w:rsidRPr="00573FF4" w:rsidRDefault="00912D10" w:rsidP="008764DD">
      <w:pPr>
        <w:spacing w:line="360" w:lineRule="exact"/>
        <w:jc w:val="center"/>
        <w:rPr>
          <w:b/>
          <w:color w:val="auto"/>
          <w:sz w:val="24"/>
          <w:szCs w:val="24"/>
        </w:rPr>
      </w:pPr>
      <w:r w:rsidRPr="00573FF4">
        <w:rPr>
          <w:b/>
          <w:color w:val="auto"/>
          <w:sz w:val="24"/>
          <w:szCs w:val="24"/>
        </w:rPr>
        <w:t xml:space="preserve">Lesy ČR </w:t>
      </w:r>
      <w:r w:rsidR="000434D8" w:rsidRPr="00573FF4">
        <w:rPr>
          <w:b/>
          <w:color w:val="auto"/>
          <w:sz w:val="24"/>
          <w:szCs w:val="24"/>
        </w:rPr>
        <w:t>zaji</w:t>
      </w:r>
      <w:r w:rsidR="00F27E90" w:rsidRPr="00573FF4">
        <w:rPr>
          <w:b/>
          <w:color w:val="auto"/>
          <w:sz w:val="24"/>
          <w:szCs w:val="24"/>
        </w:rPr>
        <w:t>stí</w:t>
      </w:r>
      <w:r w:rsidR="000434D8" w:rsidRPr="00573FF4">
        <w:rPr>
          <w:b/>
          <w:color w:val="auto"/>
          <w:sz w:val="24"/>
          <w:szCs w:val="24"/>
        </w:rPr>
        <w:t xml:space="preserve"> plynulost </w:t>
      </w:r>
      <w:r w:rsidR="0079164A" w:rsidRPr="00573FF4">
        <w:rPr>
          <w:b/>
          <w:color w:val="auto"/>
          <w:sz w:val="24"/>
          <w:szCs w:val="24"/>
        </w:rPr>
        <w:t>v</w:t>
      </w:r>
      <w:r w:rsidR="000434D8" w:rsidRPr="00573FF4">
        <w:rPr>
          <w:b/>
          <w:color w:val="auto"/>
          <w:sz w:val="24"/>
          <w:szCs w:val="24"/>
        </w:rPr>
        <w:t xml:space="preserve"> dodávk</w:t>
      </w:r>
      <w:r w:rsidR="0079164A" w:rsidRPr="00573FF4">
        <w:rPr>
          <w:b/>
          <w:color w:val="auto"/>
          <w:sz w:val="24"/>
          <w:szCs w:val="24"/>
        </w:rPr>
        <w:t>ách</w:t>
      </w:r>
      <w:r w:rsidR="000434D8" w:rsidRPr="00573FF4">
        <w:rPr>
          <w:b/>
          <w:color w:val="auto"/>
          <w:sz w:val="24"/>
          <w:szCs w:val="24"/>
        </w:rPr>
        <w:t xml:space="preserve"> dříví na trh</w:t>
      </w:r>
    </w:p>
    <w:p w:rsidR="008764DD" w:rsidRPr="0098540D" w:rsidRDefault="008764DD" w:rsidP="008764DD">
      <w:pPr>
        <w:jc w:val="center"/>
        <w:rPr>
          <w:b/>
          <w:color w:val="auto"/>
          <w:sz w:val="16"/>
          <w:szCs w:val="16"/>
          <w:u w:val="single"/>
        </w:rPr>
      </w:pPr>
    </w:p>
    <w:p w:rsidR="008764DD" w:rsidRPr="0098540D" w:rsidRDefault="008764DD" w:rsidP="008764DD">
      <w:pPr>
        <w:rPr>
          <w:b/>
          <w:color w:val="auto"/>
          <w:sz w:val="16"/>
          <w:szCs w:val="16"/>
        </w:rPr>
      </w:pPr>
    </w:p>
    <w:p w:rsidR="008243AF" w:rsidRPr="0098540D" w:rsidRDefault="008764DD" w:rsidP="00573FF4">
      <w:pPr>
        <w:spacing w:line="288" w:lineRule="auto"/>
        <w:jc w:val="both"/>
        <w:rPr>
          <w:b/>
          <w:i/>
          <w:color w:val="auto"/>
        </w:rPr>
      </w:pPr>
      <w:r w:rsidRPr="0098540D">
        <w:rPr>
          <w:color w:val="auto"/>
        </w:rPr>
        <w:t>Hradec Králové, 1</w:t>
      </w:r>
      <w:r w:rsidR="000434D8" w:rsidRPr="0098540D">
        <w:rPr>
          <w:color w:val="auto"/>
        </w:rPr>
        <w:t>2</w:t>
      </w:r>
      <w:r w:rsidRPr="0098540D">
        <w:rPr>
          <w:color w:val="auto"/>
        </w:rPr>
        <w:t>. října 2012</w:t>
      </w:r>
      <w:r w:rsidRPr="0098540D">
        <w:rPr>
          <w:b/>
          <w:color w:val="auto"/>
        </w:rPr>
        <w:t xml:space="preserve"> </w:t>
      </w:r>
      <w:r w:rsidRPr="0098540D">
        <w:rPr>
          <w:color w:val="auto"/>
        </w:rPr>
        <w:t xml:space="preserve">– </w:t>
      </w:r>
      <w:r w:rsidR="00912D10" w:rsidRPr="0098540D">
        <w:rPr>
          <w:b/>
          <w:color w:val="auto"/>
        </w:rPr>
        <w:t>Lesy ČR odstoupily od mluv s</w:t>
      </w:r>
      <w:r w:rsidR="00896037" w:rsidRPr="0098540D">
        <w:rPr>
          <w:b/>
          <w:color w:val="auto"/>
        </w:rPr>
        <w:t> </w:t>
      </w:r>
      <w:r w:rsidR="00912D10" w:rsidRPr="0098540D">
        <w:rPr>
          <w:b/>
          <w:color w:val="auto"/>
        </w:rPr>
        <w:t>LESS</w:t>
      </w:r>
      <w:r w:rsidR="00896037" w:rsidRPr="0098540D">
        <w:rPr>
          <w:b/>
          <w:color w:val="auto"/>
        </w:rPr>
        <w:t xml:space="preserve"> </w:t>
      </w:r>
      <w:r w:rsidR="00912D10" w:rsidRPr="0098540D">
        <w:rPr>
          <w:b/>
          <w:color w:val="auto"/>
        </w:rPr>
        <w:t>&amp;</w:t>
      </w:r>
      <w:r w:rsidR="00896037" w:rsidRPr="0098540D">
        <w:rPr>
          <w:b/>
          <w:color w:val="auto"/>
        </w:rPr>
        <w:t xml:space="preserve"> </w:t>
      </w:r>
      <w:r w:rsidR="00912D10" w:rsidRPr="0098540D">
        <w:rPr>
          <w:b/>
          <w:color w:val="auto"/>
        </w:rPr>
        <w:t>FOREST s.r.o., (dále jen LESS FOREST) a to na všech 32 smluvních územních jednotkách s komplexní zakázkou na provádění těžebních a pěstební</w:t>
      </w:r>
      <w:r w:rsidR="00643575" w:rsidRPr="0098540D">
        <w:rPr>
          <w:b/>
          <w:color w:val="auto"/>
        </w:rPr>
        <w:t>ch činností s prodejem dříví „při</w:t>
      </w:r>
      <w:r w:rsidR="00912D10" w:rsidRPr="0098540D">
        <w:rPr>
          <w:b/>
          <w:color w:val="auto"/>
        </w:rPr>
        <w:t xml:space="preserve"> pni“</w:t>
      </w:r>
      <w:r w:rsidR="00896037" w:rsidRPr="0098540D">
        <w:rPr>
          <w:b/>
          <w:color w:val="auto"/>
        </w:rPr>
        <w:t xml:space="preserve"> (dále jen Smlouva)</w:t>
      </w:r>
      <w:r w:rsidR="00912D10" w:rsidRPr="0098540D">
        <w:rPr>
          <w:b/>
          <w:color w:val="auto"/>
        </w:rPr>
        <w:t>.</w:t>
      </w:r>
      <w:r w:rsidR="00643575" w:rsidRPr="0098540D">
        <w:rPr>
          <w:b/>
          <w:color w:val="auto"/>
        </w:rPr>
        <w:t xml:space="preserve"> Po zvážení aktuální situace včetně možných dopadů na hospodářské zájmy a povinnosti státního podniku přistoupily Lesy ČR k ukončení smluv s LESS FOREST z důvodu jeho trvajícího úpadku. Tento smluvní partner neplní jak své peněžité závazky za odběr dříví, tak ani přes výzvu L</w:t>
      </w:r>
      <w:r w:rsidR="00053E2D" w:rsidRPr="0098540D">
        <w:rPr>
          <w:b/>
          <w:color w:val="auto"/>
        </w:rPr>
        <w:t xml:space="preserve">esů </w:t>
      </w:r>
      <w:r w:rsidR="00643575" w:rsidRPr="0098540D">
        <w:rPr>
          <w:b/>
          <w:color w:val="auto"/>
        </w:rPr>
        <w:t xml:space="preserve">ČR neprováděl řádně pěstební činnosti. </w:t>
      </w:r>
      <w:r w:rsidR="00912D10" w:rsidRPr="0098540D">
        <w:rPr>
          <w:b/>
          <w:color w:val="auto"/>
        </w:rPr>
        <w:t xml:space="preserve"> Již v</w:t>
      </w:r>
      <w:r w:rsidR="000434D8" w:rsidRPr="0098540D">
        <w:rPr>
          <w:b/>
          <w:color w:val="auto"/>
        </w:rPr>
        <w:t xml:space="preserve"> souvislosti s ukončením těžeb LESS FOREST </w:t>
      </w:r>
      <w:r w:rsidR="001E67E0" w:rsidRPr="0098540D">
        <w:rPr>
          <w:b/>
          <w:color w:val="auto"/>
        </w:rPr>
        <w:t>v důsledku zahájeného insolven</w:t>
      </w:r>
      <w:r w:rsidR="00BA53C9" w:rsidRPr="0098540D">
        <w:rPr>
          <w:b/>
          <w:color w:val="auto"/>
        </w:rPr>
        <w:t>č</w:t>
      </w:r>
      <w:r w:rsidR="001E67E0" w:rsidRPr="0098540D">
        <w:rPr>
          <w:b/>
          <w:color w:val="auto"/>
        </w:rPr>
        <w:t>ního řízení, Lesy ČR okamžitě při</w:t>
      </w:r>
      <w:r w:rsidR="00F27E90" w:rsidRPr="0098540D">
        <w:rPr>
          <w:b/>
          <w:color w:val="auto"/>
        </w:rPr>
        <w:t xml:space="preserve">jaly opatření k </w:t>
      </w:r>
      <w:r w:rsidR="001E67E0" w:rsidRPr="0098540D">
        <w:rPr>
          <w:b/>
          <w:color w:val="auto"/>
        </w:rPr>
        <w:t>alternativní</w:t>
      </w:r>
      <w:r w:rsidR="00F27E90" w:rsidRPr="0098540D">
        <w:rPr>
          <w:b/>
          <w:color w:val="auto"/>
        </w:rPr>
        <w:t>m</w:t>
      </w:r>
      <w:r w:rsidR="000434D8" w:rsidRPr="0098540D">
        <w:rPr>
          <w:b/>
          <w:color w:val="auto"/>
        </w:rPr>
        <w:t xml:space="preserve"> způsob</w:t>
      </w:r>
      <w:r w:rsidR="00F27E90" w:rsidRPr="0098540D">
        <w:rPr>
          <w:b/>
          <w:color w:val="auto"/>
        </w:rPr>
        <w:t>ům</w:t>
      </w:r>
      <w:r w:rsidR="001E67E0" w:rsidRPr="0098540D">
        <w:rPr>
          <w:b/>
          <w:color w:val="auto"/>
        </w:rPr>
        <w:t xml:space="preserve"> </w:t>
      </w:r>
      <w:r w:rsidR="000434D8" w:rsidRPr="0098540D">
        <w:rPr>
          <w:b/>
          <w:color w:val="auto"/>
        </w:rPr>
        <w:t xml:space="preserve">zajištění </w:t>
      </w:r>
      <w:r w:rsidR="00F27E90" w:rsidRPr="0098540D">
        <w:rPr>
          <w:b/>
          <w:color w:val="auto"/>
        </w:rPr>
        <w:t xml:space="preserve">těžby dříví a </w:t>
      </w:r>
      <w:r w:rsidR="009B793E" w:rsidRPr="0098540D">
        <w:rPr>
          <w:b/>
          <w:color w:val="auto"/>
        </w:rPr>
        <w:t>zajištění</w:t>
      </w:r>
      <w:r w:rsidR="00F27E90" w:rsidRPr="0098540D">
        <w:rPr>
          <w:b/>
          <w:color w:val="auto"/>
        </w:rPr>
        <w:t xml:space="preserve"> </w:t>
      </w:r>
      <w:r w:rsidR="000434D8" w:rsidRPr="0098540D">
        <w:rPr>
          <w:b/>
          <w:color w:val="auto"/>
        </w:rPr>
        <w:t>plynulosti dodávek dříví na trh</w:t>
      </w:r>
      <w:r w:rsidR="001E67E0" w:rsidRPr="0098540D">
        <w:rPr>
          <w:b/>
          <w:color w:val="auto"/>
        </w:rPr>
        <w:t xml:space="preserve">. </w:t>
      </w:r>
      <w:r w:rsidR="00F27E90" w:rsidRPr="0098540D">
        <w:rPr>
          <w:b/>
          <w:color w:val="auto"/>
        </w:rPr>
        <w:t>Nedotěžený o</w:t>
      </w:r>
      <w:r w:rsidR="00D538D9" w:rsidRPr="0098540D">
        <w:rPr>
          <w:b/>
          <w:color w:val="auto"/>
        </w:rPr>
        <w:t xml:space="preserve">bjem dříví </w:t>
      </w:r>
      <w:r w:rsidR="00F27E90" w:rsidRPr="0098540D">
        <w:rPr>
          <w:b/>
          <w:color w:val="auto"/>
        </w:rPr>
        <w:t xml:space="preserve">v roce 2012, </w:t>
      </w:r>
      <w:r w:rsidR="00D538D9" w:rsidRPr="0098540D">
        <w:rPr>
          <w:b/>
          <w:color w:val="auto"/>
        </w:rPr>
        <w:t>po ukončení těžeb LESS FOREST</w:t>
      </w:r>
      <w:r w:rsidR="00F27E90" w:rsidRPr="0098540D">
        <w:rPr>
          <w:b/>
          <w:color w:val="auto"/>
        </w:rPr>
        <w:t>,</w:t>
      </w:r>
      <w:r w:rsidR="00D538D9" w:rsidRPr="0098540D">
        <w:rPr>
          <w:b/>
          <w:color w:val="auto"/>
        </w:rPr>
        <w:t xml:space="preserve"> </w:t>
      </w:r>
      <w:r w:rsidR="00F27E90" w:rsidRPr="0098540D">
        <w:rPr>
          <w:b/>
          <w:color w:val="auto"/>
        </w:rPr>
        <w:t xml:space="preserve">představuje cca </w:t>
      </w:r>
      <w:r w:rsidR="00D70BCE" w:rsidRPr="0098540D">
        <w:rPr>
          <w:b/>
          <w:color w:val="auto"/>
        </w:rPr>
        <w:t>400 tis</w:t>
      </w:r>
      <w:r w:rsidR="00D538D9" w:rsidRPr="0098540D">
        <w:rPr>
          <w:b/>
          <w:color w:val="auto"/>
        </w:rPr>
        <w:t>. m</w:t>
      </w:r>
      <w:r w:rsidR="00D538D9" w:rsidRPr="0098540D">
        <w:rPr>
          <w:b/>
          <w:color w:val="auto"/>
          <w:vertAlign w:val="superscript"/>
        </w:rPr>
        <w:t>3</w:t>
      </w:r>
      <w:r w:rsidR="00D70BCE" w:rsidRPr="0098540D">
        <w:rPr>
          <w:b/>
          <w:color w:val="auto"/>
        </w:rPr>
        <w:t>, což je 2,5% celkových těžeb v celé ČR</w:t>
      </w:r>
      <w:r w:rsidR="00D538D9" w:rsidRPr="0098540D">
        <w:rPr>
          <w:b/>
          <w:color w:val="auto"/>
        </w:rPr>
        <w:t>.</w:t>
      </w:r>
      <w:r w:rsidR="008243AF" w:rsidRPr="0098540D">
        <w:rPr>
          <w:b/>
          <w:color w:val="auto"/>
        </w:rPr>
        <w:t xml:space="preserve"> Tento objem bude nahrazen </w:t>
      </w:r>
      <w:r w:rsidR="00E74283" w:rsidRPr="0098540D">
        <w:rPr>
          <w:b/>
          <w:color w:val="auto"/>
        </w:rPr>
        <w:t xml:space="preserve">do konce roku 2012 </w:t>
      </w:r>
      <w:r w:rsidR="006D71FA" w:rsidRPr="0098540D">
        <w:rPr>
          <w:b/>
          <w:color w:val="auto"/>
        </w:rPr>
        <w:t xml:space="preserve">jednak </w:t>
      </w:r>
      <w:r w:rsidR="00E74283" w:rsidRPr="0098540D">
        <w:rPr>
          <w:b/>
          <w:color w:val="auto"/>
        </w:rPr>
        <w:t>formou elektronických aukcí na pni</w:t>
      </w:r>
      <w:r w:rsidR="006D71FA" w:rsidRPr="0098540D">
        <w:rPr>
          <w:b/>
          <w:color w:val="auto"/>
        </w:rPr>
        <w:t>, jednak</w:t>
      </w:r>
      <w:r w:rsidR="0079164A" w:rsidRPr="0098540D">
        <w:rPr>
          <w:b/>
          <w:color w:val="auto"/>
        </w:rPr>
        <w:t xml:space="preserve"> </w:t>
      </w:r>
      <w:r w:rsidR="008243AF" w:rsidRPr="0098540D">
        <w:rPr>
          <w:b/>
          <w:color w:val="auto"/>
        </w:rPr>
        <w:t xml:space="preserve">zvýšenými dodávkami dříví </w:t>
      </w:r>
      <w:r w:rsidR="00B650EE" w:rsidRPr="0098540D">
        <w:rPr>
          <w:b/>
          <w:color w:val="auto"/>
        </w:rPr>
        <w:t xml:space="preserve">vytěženým </w:t>
      </w:r>
      <w:r w:rsidR="008243AF" w:rsidRPr="0098540D">
        <w:rPr>
          <w:b/>
          <w:color w:val="auto"/>
        </w:rPr>
        <w:t>lesní</w:t>
      </w:r>
      <w:r w:rsidR="00B650EE" w:rsidRPr="0098540D">
        <w:rPr>
          <w:b/>
          <w:color w:val="auto"/>
        </w:rPr>
        <w:t>mi</w:t>
      </w:r>
      <w:r w:rsidR="008243AF" w:rsidRPr="0098540D">
        <w:rPr>
          <w:b/>
          <w:color w:val="auto"/>
        </w:rPr>
        <w:t xml:space="preserve"> závod</w:t>
      </w:r>
      <w:r w:rsidR="00B650EE" w:rsidRPr="0098540D">
        <w:rPr>
          <w:b/>
          <w:color w:val="auto"/>
        </w:rPr>
        <w:t>y</w:t>
      </w:r>
      <w:r w:rsidR="008243AF" w:rsidRPr="0098540D">
        <w:rPr>
          <w:b/>
          <w:color w:val="auto"/>
        </w:rPr>
        <w:t xml:space="preserve"> L</w:t>
      </w:r>
      <w:r w:rsidR="00053E2D" w:rsidRPr="0098540D">
        <w:rPr>
          <w:b/>
          <w:color w:val="auto"/>
        </w:rPr>
        <w:t xml:space="preserve">esů </w:t>
      </w:r>
      <w:r w:rsidR="008243AF" w:rsidRPr="0098540D">
        <w:rPr>
          <w:b/>
          <w:color w:val="auto"/>
        </w:rPr>
        <w:t>ČR</w:t>
      </w:r>
      <w:r w:rsidR="006D71FA" w:rsidRPr="0098540D">
        <w:rPr>
          <w:b/>
          <w:color w:val="auto"/>
        </w:rPr>
        <w:t>.</w:t>
      </w:r>
      <w:r w:rsidR="008243AF" w:rsidRPr="0098540D">
        <w:rPr>
          <w:b/>
          <w:color w:val="auto"/>
        </w:rPr>
        <w:t xml:space="preserve"> </w:t>
      </w:r>
      <w:r w:rsidR="00F66E7A" w:rsidRPr="0098540D">
        <w:rPr>
          <w:b/>
          <w:color w:val="auto"/>
        </w:rPr>
        <w:t xml:space="preserve">Lesy ČR </w:t>
      </w:r>
      <w:r w:rsidR="00896037" w:rsidRPr="0098540D">
        <w:rPr>
          <w:b/>
          <w:color w:val="auto"/>
        </w:rPr>
        <w:t xml:space="preserve">v návaznosti na ukončení smluv s LESS FOREST </w:t>
      </w:r>
      <w:r w:rsidR="00530988" w:rsidRPr="0098540D">
        <w:rPr>
          <w:b/>
          <w:color w:val="auto"/>
        </w:rPr>
        <w:t>zah</w:t>
      </w:r>
      <w:r w:rsidR="00896037" w:rsidRPr="0098540D">
        <w:rPr>
          <w:b/>
          <w:color w:val="auto"/>
        </w:rPr>
        <w:t>ajují</w:t>
      </w:r>
      <w:r w:rsidR="00530988" w:rsidRPr="0098540D">
        <w:rPr>
          <w:b/>
          <w:color w:val="auto"/>
        </w:rPr>
        <w:t xml:space="preserve"> přípravu nových veřejných zakázek pro </w:t>
      </w:r>
      <w:r w:rsidR="00896037" w:rsidRPr="0098540D">
        <w:rPr>
          <w:b/>
          <w:color w:val="auto"/>
        </w:rPr>
        <w:t xml:space="preserve">dotčené </w:t>
      </w:r>
      <w:r w:rsidR="00530988" w:rsidRPr="0098540D">
        <w:rPr>
          <w:b/>
          <w:color w:val="auto"/>
        </w:rPr>
        <w:t>územní jednotky</w:t>
      </w:r>
      <w:r w:rsidR="00F66E7A" w:rsidRPr="0098540D">
        <w:rPr>
          <w:b/>
          <w:color w:val="auto"/>
        </w:rPr>
        <w:t>.</w:t>
      </w:r>
    </w:p>
    <w:p w:rsidR="00D538D9" w:rsidRPr="0098540D" w:rsidRDefault="00D538D9" w:rsidP="00573FF4">
      <w:pPr>
        <w:spacing w:line="288" w:lineRule="auto"/>
        <w:jc w:val="both"/>
        <w:rPr>
          <w:b/>
          <w:color w:val="auto"/>
        </w:rPr>
      </w:pPr>
    </w:p>
    <w:p w:rsidR="004D350D" w:rsidRDefault="008243AF" w:rsidP="00573FF4">
      <w:pPr>
        <w:spacing w:line="288" w:lineRule="auto"/>
        <w:jc w:val="both"/>
        <w:rPr>
          <w:color w:val="auto"/>
        </w:rPr>
      </w:pPr>
      <w:r w:rsidRPr="0098540D">
        <w:rPr>
          <w:color w:val="auto"/>
        </w:rPr>
        <w:t xml:space="preserve">Lesy ČR </w:t>
      </w:r>
      <w:r w:rsidR="003E5535" w:rsidRPr="0098540D">
        <w:rPr>
          <w:color w:val="auto"/>
        </w:rPr>
        <w:t>nahrazují</w:t>
      </w:r>
      <w:r w:rsidRPr="0098540D">
        <w:rPr>
          <w:color w:val="auto"/>
        </w:rPr>
        <w:t xml:space="preserve"> snížen</w:t>
      </w:r>
      <w:r w:rsidR="00981E4A" w:rsidRPr="0098540D">
        <w:rPr>
          <w:color w:val="auto"/>
        </w:rPr>
        <w:t>é</w:t>
      </w:r>
      <w:r w:rsidRPr="0098540D">
        <w:rPr>
          <w:color w:val="auto"/>
        </w:rPr>
        <w:t xml:space="preserve"> těžby </w:t>
      </w:r>
      <w:r w:rsidR="00981E4A" w:rsidRPr="0098540D">
        <w:rPr>
          <w:color w:val="auto"/>
        </w:rPr>
        <w:t xml:space="preserve">v celém </w:t>
      </w:r>
      <w:r w:rsidR="00BA53C9" w:rsidRPr="0098540D">
        <w:rPr>
          <w:color w:val="auto"/>
        </w:rPr>
        <w:t xml:space="preserve">zbývajícím </w:t>
      </w:r>
      <w:r w:rsidR="00981E4A" w:rsidRPr="0098540D">
        <w:rPr>
          <w:color w:val="auto"/>
        </w:rPr>
        <w:t xml:space="preserve">objemu těžeb </w:t>
      </w:r>
      <w:r w:rsidRPr="0098540D">
        <w:rPr>
          <w:color w:val="auto"/>
        </w:rPr>
        <w:t xml:space="preserve"> </w:t>
      </w:r>
      <w:r w:rsidR="00EC6FF5" w:rsidRPr="0098540D">
        <w:rPr>
          <w:color w:val="auto"/>
        </w:rPr>
        <w:t>LESS FOREST</w:t>
      </w:r>
      <w:r w:rsidR="00BA53C9" w:rsidRPr="0098540D">
        <w:rPr>
          <w:color w:val="auto"/>
        </w:rPr>
        <w:t xml:space="preserve">. </w:t>
      </w:r>
      <w:r w:rsidR="006D71FA" w:rsidRPr="0098540D">
        <w:rPr>
          <w:color w:val="auto"/>
        </w:rPr>
        <w:t>Zvýšené t</w:t>
      </w:r>
      <w:r w:rsidR="00DE2A40" w:rsidRPr="0098540D">
        <w:rPr>
          <w:color w:val="auto"/>
        </w:rPr>
        <w:t xml:space="preserve">ěžby Lesy ČR zajišťují </w:t>
      </w:r>
      <w:r w:rsidRPr="0098540D">
        <w:rPr>
          <w:color w:val="auto"/>
        </w:rPr>
        <w:t xml:space="preserve">na územních jednotkách, kde </w:t>
      </w:r>
      <w:r w:rsidR="00053E2D" w:rsidRPr="0098540D">
        <w:rPr>
          <w:color w:val="auto"/>
        </w:rPr>
        <w:t>byl</w:t>
      </w:r>
      <w:r w:rsidRPr="0098540D">
        <w:rPr>
          <w:color w:val="auto"/>
        </w:rPr>
        <w:t xml:space="preserve"> smluvním partnerem LESS</w:t>
      </w:r>
      <w:r w:rsidR="006974C8" w:rsidRPr="0098540D">
        <w:rPr>
          <w:color w:val="auto"/>
        </w:rPr>
        <w:t xml:space="preserve"> </w:t>
      </w:r>
      <w:r w:rsidRPr="0098540D">
        <w:rPr>
          <w:color w:val="auto"/>
        </w:rPr>
        <w:t>FOREST</w:t>
      </w:r>
      <w:r w:rsidR="003E15E2" w:rsidRPr="0098540D">
        <w:rPr>
          <w:color w:val="auto"/>
        </w:rPr>
        <w:t xml:space="preserve"> i na ostatních územních jednotkách</w:t>
      </w:r>
      <w:r w:rsidR="006D71FA" w:rsidRPr="0098540D">
        <w:rPr>
          <w:color w:val="auto"/>
        </w:rPr>
        <w:t>.</w:t>
      </w:r>
      <w:r w:rsidRPr="0098540D">
        <w:rPr>
          <w:color w:val="auto"/>
        </w:rPr>
        <w:t xml:space="preserve"> </w:t>
      </w:r>
      <w:r w:rsidR="004D350D" w:rsidRPr="0098540D">
        <w:rPr>
          <w:color w:val="auto"/>
        </w:rPr>
        <w:t xml:space="preserve">Z důvodu maximálního využití těžebních kapacit, rozdělily Lesy ČR </w:t>
      </w:r>
      <w:r w:rsidR="006974C8" w:rsidRPr="0098540D">
        <w:rPr>
          <w:color w:val="auto"/>
        </w:rPr>
        <w:t>navýšen</w:t>
      </w:r>
      <w:r w:rsidR="00981E4A" w:rsidRPr="0098540D">
        <w:rPr>
          <w:color w:val="auto"/>
        </w:rPr>
        <w:t>í</w:t>
      </w:r>
      <w:r w:rsidR="005A194A" w:rsidRPr="0098540D">
        <w:rPr>
          <w:color w:val="auto"/>
        </w:rPr>
        <w:t xml:space="preserve"> objem</w:t>
      </w:r>
      <w:r w:rsidR="00981E4A" w:rsidRPr="0098540D">
        <w:rPr>
          <w:color w:val="auto"/>
        </w:rPr>
        <w:t>u</w:t>
      </w:r>
      <w:r w:rsidR="005A194A" w:rsidRPr="0098540D">
        <w:rPr>
          <w:color w:val="auto"/>
        </w:rPr>
        <w:t xml:space="preserve"> pro </w:t>
      </w:r>
      <w:r w:rsidR="004D350D" w:rsidRPr="0098540D">
        <w:rPr>
          <w:color w:val="auto"/>
        </w:rPr>
        <w:t xml:space="preserve">aukce dříví na pni na všechny </w:t>
      </w:r>
      <w:r w:rsidR="00981E4A" w:rsidRPr="0098540D">
        <w:rPr>
          <w:color w:val="auto"/>
        </w:rPr>
        <w:t>územní jednotky</w:t>
      </w:r>
      <w:r w:rsidR="009B793E" w:rsidRPr="0098540D">
        <w:rPr>
          <w:color w:val="auto"/>
        </w:rPr>
        <w:t>, t</w:t>
      </w:r>
      <w:r w:rsidR="005A194A" w:rsidRPr="0098540D">
        <w:rPr>
          <w:color w:val="auto"/>
        </w:rPr>
        <w:t xml:space="preserve">ěžba dříví vlastními </w:t>
      </w:r>
      <w:r w:rsidR="004D350D" w:rsidRPr="0098540D">
        <w:rPr>
          <w:color w:val="auto"/>
        </w:rPr>
        <w:t>lesní</w:t>
      </w:r>
      <w:r w:rsidR="005A194A" w:rsidRPr="0098540D">
        <w:rPr>
          <w:color w:val="auto"/>
        </w:rPr>
        <w:t>mi</w:t>
      </w:r>
      <w:r w:rsidR="004D350D" w:rsidRPr="0098540D">
        <w:rPr>
          <w:color w:val="auto"/>
        </w:rPr>
        <w:t xml:space="preserve"> závody Lesů ČR </w:t>
      </w:r>
      <w:r w:rsidR="005A194A" w:rsidRPr="0098540D">
        <w:rPr>
          <w:color w:val="auto"/>
        </w:rPr>
        <w:t xml:space="preserve">je naopak situována výhradně na ty </w:t>
      </w:r>
      <w:r w:rsidR="00981E4A" w:rsidRPr="0098540D">
        <w:rPr>
          <w:color w:val="auto"/>
        </w:rPr>
        <w:t>územní jednotky</w:t>
      </w:r>
      <w:r w:rsidR="005A194A" w:rsidRPr="0098540D">
        <w:rPr>
          <w:color w:val="auto"/>
        </w:rPr>
        <w:t>, kde LESS FOREST těžby ukončil.</w:t>
      </w:r>
      <w:r w:rsidR="004D350D" w:rsidRPr="0098540D">
        <w:rPr>
          <w:color w:val="auto"/>
        </w:rPr>
        <w:t xml:space="preserve"> </w:t>
      </w:r>
      <w:r w:rsidR="005A194A" w:rsidRPr="0098540D">
        <w:rPr>
          <w:color w:val="auto"/>
        </w:rPr>
        <w:t>Přerozdělením těžeb nedojde k překročení závazného ustanovení o maximální celkové výši těžeb stanovené lesním hospodářským plánem či k porušení jakéhokoliv ustanovení lesního zákona.</w:t>
      </w:r>
    </w:p>
    <w:p w:rsidR="00573FF4" w:rsidRPr="0098540D" w:rsidRDefault="00573FF4" w:rsidP="00573FF4">
      <w:pPr>
        <w:spacing w:line="288" w:lineRule="auto"/>
        <w:jc w:val="both"/>
        <w:rPr>
          <w:color w:val="auto"/>
        </w:rPr>
      </w:pPr>
    </w:p>
    <w:p w:rsidR="009430E4" w:rsidRDefault="00053E2D" w:rsidP="00573FF4">
      <w:pPr>
        <w:spacing w:line="288" w:lineRule="auto"/>
        <w:jc w:val="both"/>
        <w:rPr>
          <w:color w:val="auto"/>
        </w:rPr>
      </w:pPr>
      <w:r w:rsidRPr="0098540D">
        <w:rPr>
          <w:color w:val="auto"/>
        </w:rPr>
        <w:t>Pro zvýšení dodávek dříví na trh vypisují Lesy ČR již od středy 10.</w:t>
      </w:r>
      <w:r w:rsidR="003C0EDF" w:rsidRPr="0098540D">
        <w:rPr>
          <w:color w:val="auto"/>
        </w:rPr>
        <w:t xml:space="preserve"> </w:t>
      </w:r>
      <w:r w:rsidRPr="0098540D">
        <w:rPr>
          <w:color w:val="auto"/>
        </w:rPr>
        <w:t>října a</w:t>
      </w:r>
      <w:r w:rsidR="005A194A" w:rsidRPr="0098540D">
        <w:rPr>
          <w:color w:val="auto"/>
        </w:rPr>
        <w:t xml:space="preserve">ukce dříví </w:t>
      </w:r>
      <w:r w:rsidRPr="0098540D">
        <w:rPr>
          <w:color w:val="auto"/>
        </w:rPr>
        <w:t>„</w:t>
      </w:r>
      <w:r w:rsidR="005A194A" w:rsidRPr="0098540D">
        <w:rPr>
          <w:color w:val="auto"/>
        </w:rPr>
        <w:t>na pni</w:t>
      </w:r>
      <w:r w:rsidRPr="0098540D">
        <w:rPr>
          <w:color w:val="auto"/>
        </w:rPr>
        <w:t>“</w:t>
      </w:r>
      <w:r w:rsidR="0006054C" w:rsidRPr="0098540D">
        <w:rPr>
          <w:color w:val="auto"/>
        </w:rPr>
        <w:t>,</w:t>
      </w:r>
      <w:r w:rsidR="003E15E2" w:rsidRPr="0098540D">
        <w:rPr>
          <w:color w:val="auto"/>
        </w:rPr>
        <w:t xml:space="preserve"> </w:t>
      </w:r>
      <w:r w:rsidR="008129C5" w:rsidRPr="0098540D">
        <w:rPr>
          <w:color w:val="auto"/>
        </w:rPr>
        <w:t xml:space="preserve">v celkovém rozsahu cca 350 </w:t>
      </w:r>
      <w:r w:rsidRPr="0098540D">
        <w:rPr>
          <w:color w:val="auto"/>
        </w:rPr>
        <w:t>tis</w:t>
      </w:r>
      <w:r w:rsidR="008129C5" w:rsidRPr="0098540D">
        <w:rPr>
          <w:color w:val="auto"/>
        </w:rPr>
        <w:t>. m</w:t>
      </w:r>
      <w:r w:rsidR="008129C5" w:rsidRPr="0098540D">
        <w:rPr>
          <w:color w:val="auto"/>
          <w:vertAlign w:val="superscript"/>
        </w:rPr>
        <w:t>3</w:t>
      </w:r>
      <w:r w:rsidR="0006054C" w:rsidRPr="0098540D">
        <w:rPr>
          <w:color w:val="auto"/>
        </w:rPr>
        <w:t xml:space="preserve">, </w:t>
      </w:r>
      <w:r w:rsidRPr="0098540D">
        <w:rPr>
          <w:color w:val="auto"/>
        </w:rPr>
        <w:t>a to postupně tak,</w:t>
      </w:r>
      <w:r w:rsidR="007C3726" w:rsidRPr="0098540D">
        <w:rPr>
          <w:color w:val="auto"/>
        </w:rPr>
        <w:t xml:space="preserve"> aby </w:t>
      </w:r>
      <w:r w:rsidR="00981E4A" w:rsidRPr="0098540D">
        <w:rPr>
          <w:color w:val="auto"/>
        </w:rPr>
        <w:t>zájemci</w:t>
      </w:r>
      <w:r w:rsidR="0006054C" w:rsidRPr="0098540D">
        <w:rPr>
          <w:color w:val="auto"/>
        </w:rPr>
        <w:t xml:space="preserve"> </w:t>
      </w:r>
      <w:r w:rsidR="007C3726" w:rsidRPr="0098540D">
        <w:rPr>
          <w:color w:val="auto"/>
        </w:rPr>
        <w:t>měl</w:t>
      </w:r>
      <w:r w:rsidR="00BA53C9" w:rsidRPr="0098540D">
        <w:rPr>
          <w:color w:val="auto"/>
        </w:rPr>
        <w:t>i</w:t>
      </w:r>
      <w:r w:rsidR="007C3726" w:rsidRPr="0098540D">
        <w:rPr>
          <w:color w:val="auto"/>
        </w:rPr>
        <w:t xml:space="preserve"> možnost se s nabízenými těž</w:t>
      </w:r>
      <w:r w:rsidR="002F38A7" w:rsidRPr="0098540D">
        <w:rPr>
          <w:color w:val="auto"/>
        </w:rPr>
        <w:t>enými porosty</w:t>
      </w:r>
      <w:r w:rsidR="007C3726" w:rsidRPr="0098540D">
        <w:rPr>
          <w:color w:val="auto"/>
        </w:rPr>
        <w:t xml:space="preserve"> </w:t>
      </w:r>
      <w:r w:rsidR="009430E4" w:rsidRPr="0098540D">
        <w:rPr>
          <w:color w:val="auto"/>
        </w:rPr>
        <w:t xml:space="preserve">detailně </w:t>
      </w:r>
      <w:r w:rsidR="007C3726" w:rsidRPr="0098540D">
        <w:rPr>
          <w:color w:val="auto"/>
        </w:rPr>
        <w:t xml:space="preserve">seznámit, kontaktovat </w:t>
      </w:r>
      <w:r w:rsidR="006974C8" w:rsidRPr="0098540D">
        <w:rPr>
          <w:color w:val="auto"/>
        </w:rPr>
        <w:t xml:space="preserve">potenciální </w:t>
      </w:r>
      <w:r w:rsidR="007C3726" w:rsidRPr="0098540D">
        <w:rPr>
          <w:color w:val="auto"/>
        </w:rPr>
        <w:t>odběratele dříví</w:t>
      </w:r>
      <w:r w:rsidR="009430E4" w:rsidRPr="0098540D">
        <w:rPr>
          <w:color w:val="auto"/>
        </w:rPr>
        <w:t>, provést nezbytné kalkulace</w:t>
      </w:r>
      <w:r w:rsidR="007C3726" w:rsidRPr="0098540D">
        <w:rPr>
          <w:color w:val="auto"/>
        </w:rPr>
        <w:t xml:space="preserve"> a ve vlastní aukci </w:t>
      </w:r>
      <w:r w:rsidR="009430E4" w:rsidRPr="0098540D">
        <w:rPr>
          <w:color w:val="auto"/>
        </w:rPr>
        <w:t xml:space="preserve">tak </w:t>
      </w:r>
      <w:r w:rsidR="007C3726" w:rsidRPr="0098540D">
        <w:rPr>
          <w:color w:val="auto"/>
        </w:rPr>
        <w:t xml:space="preserve">nabídnout Lesům ČR </w:t>
      </w:r>
      <w:r w:rsidR="009430E4" w:rsidRPr="0098540D">
        <w:rPr>
          <w:color w:val="auto"/>
        </w:rPr>
        <w:t xml:space="preserve">reálnou </w:t>
      </w:r>
      <w:r w:rsidR="007C3726" w:rsidRPr="0098540D">
        <w:rPr>
          <w:color w:val="auto"/>
        </w:rPr>
        <w:t xml:space="preserve">tržní cenu. </w:t>
      </w:r>
      <w:r w:rsidR="006974C8" w:rsidRPr="0098540D">
        <w:rPr>
          <w:color w:val="auto"/>
        </w:rPr>
        <w:t xml:space="preserve">Kromě </w:t>
      </w:r>
      <w:r w:rsidR="00981E4A" w:rsidRPr="0098540D">
        <w:rPr>
          <w:color w:val="auto"/>
        </w:rPr>
        <w:t xml:space="preserve">těchto </w:t>
      </w:r>
      <w:r w:rsidR="006974C8" w:rsidRPr="0098540D">
        <w:rPr>
          <w:color w:val="auto"/>
        </w:rPr>
        <w:t xml:space="preserve">nových aukcí </w:t>
      </w:r>
      <w:r w:rsidR="00BA53C9" w:rsidRPr="0098540D">
        <w:rPr>
          <w:color w:val="auto"/>
        </w:rPr>
        <w:t xml:space="preserve">dříví na pni </w:t>
      </w:r>
      <w:r w:rsidR="006974C8" w:rsidRPr="0098540D">
        <w:rPr>
          <w:color w:val="auto"/>
        </w:rPr>
        <w:t xml:space="preserve">Lesy ČR </w:t>
      </w:r>
      <w:r w:rsidR="009430E4" w:rsidRPr="0098540D">
        <w:rPr>
          <w:color w:val="auto"/>
        </w:rPr>
        <w:t>opak</w:t>
      </w:r>
      <w:r w:rsidR="006974C8" w:rsidRPr="0098540D">
        <w:rPr>
          <w:color w:val="auto"/>
        </w:rPr>
        <w:t>ují</w:t>
      </w:r>
      <w:r w:rsidR="009430E4" w:rsidRPr="0098540D">
        <w:rPr>
          <w:color w:val="auto"/>
        </w:rPr>
        <w:t xml:space="preserve"> i aukce dříví </w:t>
      </w:r>
      <w:r w:rsidR="00981E4A" w:rsidRPr="0098540D">
        <w:rPr>
          <w:color w:val="auto"/>
        </w:rPr>
        <w:t xml:space="preserve">neprodaného </w:t>
      </w:r>
      <w:r w:rsidR="00BA53C9" w:rsidRPr="0098540D">
        <w:rPr>
          <w:color w:val="auto"/>
        </w:rPr>
        <w:t>v</w:t>
      </w:r>
      <w:r w:rsidR="007E1826">
        <w:rPr>
          <w:color w:val="auto"/>
        </w:rPr>
        <w:t> </w:t>
      </w:r>
      <w:proofErr w:type="gramStart"/>
      <w:r w:rsidR="007E1826">
        <w:rPr>
          <w:color w:val="auto"/>
        </w:rPr>
        <w:t>předchozích</w:t>
      </w:r>
      <w:proofErr w:type="gramEnd"/>
      <w:r w:rsidR="007E1826">
        <w:rPr>
          <w:color w:val="auto"/>
        </w:rPr>
        <w:t xml:space="preserve"> </w:t>
      </w:r>
      <w:r w:rsidR="009430E4" w:rsidRPr="0098540D">
        <w:rPr>
          <w:color w:val="auto"/>
        </w:rPr>
        <w:t>období.</w:t>
      </w:r>
    </w:p>
    <w:p w:rsidR="00573FF4" w:rsidRPr="0098540D" w:rsidRDefault="00573FF4" w:rsidP="00573FF4">
      <w:pPr>
        <w:spacing w:line="288" w:lineRule="auto"/>
        <w:jc w:val="both"/>
        <w:rPr>
          <w:color w:val="auto"/>
        </w:rPr>
      </w:pPr>
    </w:p>
    <w:p w:rsidR="009430E4" w:rsidRPr="0098540D" w:rsidRDefault="003E15E2" w:rsidP="00573FF4">
      <w:pPr>
        <w:spacing w:line="288" w:lineRule="auto"/>
        <w:jc w:val="both"/>
        <w:rPr>
          <w:color w:val="auto"/>
        </w:rPr>
      </w:pPr>
      <w:r w:rsidRPr="0098540D">
        <w:rPr>
          <w:color w:val="auto"/>
        </w:rPr>
        <w:t>Zvýšené t</w:t>
      </w:r>
      <w:r w:rsidR="00A50EC3" w:rsidRPr="0098540D">
        <w:rPr>
          <w:color w:val="auto"/>
        </w:rPr>
        <w:t>ěžební k</w:t>
      </w:r>
      <w:r w:rsidR="009430E4" w:rsidRPr="0098540D">
        <w:rPr>
          <w:color w:val="auto"/>
        </w:rPr>
        <w:t xml:space="preserve">apacity </w:t>
      </w:r>
      <w:r w:rsidR="00B119B4" w:rsidRPr="0098540D">
        <w:rPr>
          <w:color w:val="auto"/>
        </w:rPr>
        <w:t xml:space="preserve">pěti </w:t>
      </w:r>
      <w:r w:rsidR="009430E4" w:rsidRPr="0098540D">
        <w:rPr>
          <w:color w:val="auto"/>
        </w:rPr>
        <w:t>lesních závodů L</w:t>
      </w:r>
      <w:r w:rsidR="00B119B4" w:rsidRPr="0098540D">
        <w:rPr>
          <w:color w:val="auto"/>
        </w:rPr>
        <w:t xml:space="preserve">esů </w:t>
      </w:r>
      <w:r w:rsidR="009430E4" w:rsidRPr="0098540D">
        <w:rPr>
          <w:color w:val="auto"/>
        </w:rPr>
        <w:t>ČR</w:t>
      </w:r>
      <w:r w:rsidR="00863878" w:rsidRPr="0098540D">
        <w:rPr>
          <w:color w:val="auto"/>
        </w:rPr>
        <w:t>,</w:t>
      </w:r>
      <w:r w:rsidR="009430E4" w:rsidRPr="0098540D">
        <w:rPr>
          <w:color w:val="auto"/>
        </w:rPr>
        <w:t xml:space="preserve"> </w:t>
      </w:r>
      <w:r w:rsidR="00863878" w:rsidRPr="0098540D">
        <w:rPr>
          <w:color w:val="auto"/>
        </w:rPr>
        <w:t>v celkovém rozsahu cca 50 tis. m</w:t>
      </w:r>
      <w:r w:rsidR="00F66E7A" w:rsidRPr="0098540D">
        <w:rPr>
          <w:color w:val="auto"/>
          <w:vertAlign w:val="superscript"/>
        </w:rPr>
        <w:t>3</w:t>
      </w:r>
      <w:r w:rsidR="00863878" w:rsidRPr="0098540D">
        <w:rPr>
          <w:color w:val="auto"/>
        </w:rPr>
        <w:t xml:space="preserve">, </w:t>
      </w:r>
      <w:r w:rsidR="00053E2D" w:rsidRPr="0098540D">
        <w:rPr>
          <w:color w:val="auto"/>
        </w:rPr>
        <w:t>budou</w:t>
      </w:r>
      <w:r w:rsidR="00B119B4" w:rsidRPr="0098540D">
        <w:rPr>
          <w:color w:val="auto"/>
        </w:rPr>
        <w:t xml:space="preserve"> dislokovány na </w:t>
      </w:r>
      <w:r w:rsidR="00E079F6" w:rsidRPr="0098540D">
        <w:rPr>
          <w:color w:val="auto"/>
        </w:rPr>
        <w:t>vybraných</w:t>
      </w:r>
      <w:r w:rsidR="00B119B4" w:rsidRPr="0098540D">
        <w:rPr>
          <w:color w:val="auto"/>
        </w:rPr>
        <w:t xml:space="preserve"> </w:t>
      </w:r>
      <w:r w:rsidR="00981E4A" w:rsidRPr="0098540D">
        <w:rPr>
          <w:color w:val="auto"/>
        </w:rPr>
        <w:t>územních jednotkách,</w:t>
      </w:r>
      <w:r w:rsidR="00B119B4" w:rsidRPr="0098540D">
        <w:rPr>
          <w:color w:val="auto"/>
        </w:rPr>
        <w:t xml:space="preserve"> kde LESS FOREST ukončil těžby</w:t>
      </w:r>
      <w:r w:rsidR="00E079F6" w:rsidRPr="0098540D">
        <w:rPr>
          <w:color w:val="auto"/>
        </w:rPr>
        <w:t>. V</w:t>
      </w:r>
      <w:r w:rsidR="00A50EC3" w:rsidRPr="0098540D">
        <w:rPr>
          <w:color w:val="auto"/>
        </w:rPr>
        <w:t xml:space="preserve">ytěžené dříví bude postupně uváděno na </w:t>
      </w:r>
      <w:r w:rsidR="00EC6FF5" w:rsidRPr="0098540D">
        <w:rPr>
          <w:color w:val="auto"/>
        </w:rPr>
        <w:t xml:space="preserve">veřejné </w:t>
      </w:r>
      <w:r w:rsidR="00A50EC3" w:rsidRPr="0098540D">
        <w:rPr>
          <w:color w:val="auto"/>
        </w:rPr>
        <w:t>trh</w:t>
      </w:r>
      <w:r w:rsidR="00EC6FF5" w:rsidRPr="0098540D">
        <w:rPr>
          <w:color w:val="auto"/>
        </w:rPr>
        <w:t>y</w:t>
      </w:r>
      <w:r w:rsidR="00A50EC3" w:rsidRPr="0098540D">
        <w:rPr>
          <w:color w:val="auto"/>
        </w:rPr>
        <w:t xml:space="preserve"> prostřednictvím komoditní burzy a aukcemi sortimentů</w:t>
      </w:r>
      <w:r w:rsidR="00B119B4" w:rsidRPr="0098540D">
        <w:rPr>
          <w:color w:val="auto"/>
        </w:rPr>
        <w:t>.</w:t>
      </w:r>
    </w:p>
    <w:p w:rsidR="00896037" w:rsidRPr="0098540D" w:rsidRDefault="00B650EE" w:rsidP="00573FF4">
      <w:pPr>
        <w:spacing w:line="288" w:lineRule="auto"/>
        <w:jc w:val="both"/>
        <w:rPr>
          <w:color w:val="auto"/>
        </w:rPr>
      </w:pPr>
      <w:r w:rsidRPr="0098540D">
        <w:rPr>
          <w:color w:val="auto"/>
        </w:rPr>
        <w:t xml:space="preserve">Lesy ČR </w:t>
      </w:r>
      <w:r w:rsidR="00863878" w:rsidRPr="0098540D">
        <w:rPr>
          <w:color w:val="auto"/>
        </w:rPr>
        <w:t xml:space="preserve">tak </w:t>
      </w:r>
      <w:r w:rsidR="003E5535" w:rsidRPr="0098540D">
        <w:rPr>
          <w:color w:val="auto"/>
        </w:rPr>
        <w:t xml:space="preserve">v roce 2012, a následně i v roce 2013, </w:t>
      </w:r>
      <w:r w:rsidRPr="0098540D">
        <w:rPr>
          <w:color w:val="auto"/>
        </w:rPr>
        <w:t xml:space="preserve">nabídnou veřejnými kanály na trh stejný objem dříví, jaký měl původně vytěžit </w:t>
      </w:r>
      <w:r w:rsidR="00E74283" w:rsidRPr="0098540D">
        <w:rPr>
          <w:color w:val="auto"/>
        </w:rPr>
        <w:t>LESS FOREST</w:t>
      </w:r>
      <w:r w:rsidR="00863878" w:rsidRPr="0098540D">
        <w:rPr>
          <w:color w:val="auto"/>
        </w:rPr>
        <w:t xml:space="preserve"> v rámci svých smluv</w:t>
      </w:r>
      <w:r w:rsidRPr="0098540D">
        <w:rPr>
          <w:color w:val="auto"/>
        </w:rPr>
        <w:t>.</w:t>
      </w:r>
    </w:p>
    <w:p w:rsidR="00896037" w:rsidRPr="0098540D" w:rsidRDefault="00896037" w:rsidP="00573FF4">
      <w:pPr>
        <w:spacing w:line="288" w:lineRule="auto"/>
        <w:jc w:val="both"/>
        <w:rPr>
          <w:color w:val="auto"/>
        </w:rPr>
      </w:pPr>
    </w:p>
    <w:p w:rsidR="003E5535" w:rsidRPr="0098540D" w:rsidRDefault="00896037" w:rsidP="00573FF4">
      <w:pPr>
        <w:spacing w:line="288" w:lineRule="auto"/>
        <w:jc w:val="both"/>
        <w:rPr>
          <w:color w:val="auto"/>
        </w:rPr>
      </w:pPr>
      <w:r w:rsidRPr="0098540D">
        <w:rPr>
          <w:color w:val="auto"/>
        </w:rPr>
        <w:t>Bezprostředně po ukončení smluv zahajují Lesy ČR pro dotčené smluvní územní jednotky přípravu nových veřejných soutěží, a do doby jejich ukončení a vyhlášení vítěze zajistí nezbytné lesnické činnosti formou JŘBU.</w:t>
      </w:r>
      <w:r w:rsidR="00B650EE" w:rsidRPr="0098540D">
        <w:rPr>
          <w:color w:val="auto"/>
        </w:rPr>
        <w:t xml:space="preserve"> </w:t>
      </w:r>
    </w:p>
    <w:p w:rsidR="003E5535" w:rsidRPr="0098540D" w:rsidRDefault="003E5535" w:rsidP="004D350D">
      <w:pPr>
        <w:spacing w:line="280" w:lineRule="exact"/>
        <w:jc w:val="both"/>
        <w:rPr>
          <w:color w:val="auto"/>
        </w:rPr>
      </w:pPr>
    </w:p>
    <w:p w:rsidR="00573FF4" w:rsidRPr="007429E1" w:rsidRDefault="00573FF4" w:rsidP="00573FF4">
      <w:pPr>
        <w:spacing w:line="288" w:lineRule="auto"/>
        <w:jc w:val="center"/>
        <w:rPr>
          <w:u w:val="single"/>
        </w:rPr>
      </w:pPr>
      <w:r w:rsidRPr="00A522CD">
        <w:rPr>
          <w:u w:val="single"/>
        </w:rPr>
        <w:t>KONTAKT:</w:t>
      </w:r>
    </w:p>
    <w:p w:rsidR="00573FF4" w:rsidRPr="00A522CD" w:rsidRDefault="00573FF4" w:rsidP="00573FF4">
      <w:pPr>
        <w:spacing w:before="100" w:beforeAutospacing="1" w:after="100" w:afterAutospacing="1" w:line="288" w:lineRule="auto"/>
        <w:jc w:val="center"/>
      </w:pPr>
      <w:r w:rsidRPr="00A522CD">
        <w:rPr>
          <w:color w:val="auto"/>
        </w:rPr>
        <w:t>Zbyněk Boublík</w:t>
      </w:r>
      <w:r w:rsidRPr="00A522CD">
        <w:br/>
        <w:t>Tiskový mluvčí Lesů ČR</w:t>
      </w:r>
      <w:r w:rsidRPr="00A522CD">
        <w:br/>
        <w:t>Tel.: +420 724 813 301</w:t>
      </w:r>
      <w:r w:rsidRPr="00A522CD">
        <w:br/>
        <w:t xml:space="preserve">E-mail: </w:t>
      </w:r>
      <w:hyperlink r:id="rId7" w:history="1">
        <w:r w:rsidRPr="00A522CD">
          <w:rPr>
            <w:rStyle w:val="Hypertextovodkaz"/>
          </w:rPr>
          <w:t>Boublik@lesycr.cz</w:t>
        </w:r>
      </w:hyperlink>
    </w:p>
    <w:p w:rsidR="00573FF4" w:rsidRPr="00527AD9" w:rsidRDefault="00573FF4" w:rsidP="00573FF4">
      <w:pPr>
        <w:spacing w:line="288" w:lineRule="auto"/>
        <w:jc w:val="center"/>
        <w:rPr>
          <w:rStyle w:val="Siln"/>
          <w:b w:val="0"/>
          <w:u w:val="single"/>
        </w:rPr>
      </w:pPr>
      <w:r w:rsidRPr="00527AD9">
        <w:rPr>
          <w:rStyle w:val="Siln"/>
          <w:rFonts w:eastAsia="Calibri"/>
          <w:bCs/>
          <w:i/>
          <w:u w:val="single"/>
        </w:rPr>
        <w:t>Poznámky pro editory:</w:t>
      </w:r>
    </w:p>
    <w:p w:rsidR="00573FF4" w:rsidRPr="00527AD9" w:rsidRDefault="00573FF4" w:rsidP="00573FF4">
      <w:pPr>
        <w:spacing w:line="288" w:lineRule="auto"/>
        <w:jc w:val="both"/>
        <w:rPr>
          <w:rStyle w:val="Siln"/>
          <w:rFonts w:eastAsia="Calibri"/>
          <w:bCs/>
          <w:i/>
        </w:rPr>
      </w:pPr>
    </w:p>
    <w:p w:rsidR="00573FF4" w:rsidRPr="00527AD9" w:rsidRDefault="00573FF4" w:rsidP="00573FF4">
      <w:pPr>
        <w:pStyle w:val="Odrky"/>
        <w:ind w:left="360" w:hanging="360"/>
        <w:jc w:val="both"/>
        <w:rPr>
          <w:rStyle w:val="Siln"/>
          <w:rFonts w:eastAsia="Calibri"/>
          <w:b w:val="0"/>
          <w:bCs w:val="0"/>
        </w:rPr>
      </w:pPr>
      <w:r w:rsidRPr="00527AD9">
        <w:rPr>
          <w:rStyle w:val="Siln"/>
          <w:rFonts w:eastAsia="Calibri"/>
          <w:b w:val="0"/>
          <w:bCs w:val="0"/>
        </w:rPr>
        <w:t xml:space="preserve">Státní podnik Lesy ČR obhospodařuje více než 1,3 milionu hektarů lesního majetku (což představuje šestinu plochy ČR a zhruba polovinu lesů v ČR) a pečuje o více než 39 tisíc kilometrů vodních toků (tj. </w:t>
      </w:r>
      <w:r w:rsidRPr="00527AD9">
        <w:t>přibližně o jednu třetinu délky vodních toků a bystřin v ČR).</w:t>
      </w:r>
    </w:p>
    <w:p w:rsidR="00573FF4" w:rsidRPr="00527AD9" w:rsidRDefault="00573FF4" w:rsidP="00573FF4">
      <w:pPr>
        <w:pStyle w:val="Odrky"/>
        <w:jc w:val="both"/>
      </w:pPr>
      <w:r w:rsidRPr="00527AD9">
        <w:t xml:space="preserve">Lesy ČR jsou držiteli Osvědčení o účasti v regionální certifikaci lesů systémem PEFC na celé výměře spravovaného lesa. Uvedené osvědčení je dokladem, že LČR v lesích hospodaří v souladu se schválenými standardy trvale udržitelného hospodaření. </w:t>
      </w:r>
    </w:p>
    <w:p w:rsidR="00573FF4" w:rsidRPr="00372BE1" w:rsidRDefault="00573FF4" w:rsidP="00573FF4">
      <w:pPr>
        <w:pStyle w:val="Odrky"/>
        <w:numPr>
          <w:ilvl w:val="0"/>
          <w:numId w:val="0"/>
        </w:numPr>
        <w:ind w:left="357"/>
        <w:jc w:val="both"/>
      </w:pPr>
      <w:r w:rsidRPr="00527AD9">
        <w:t xml:space="preserve"> </w:t>
      </w:r>
    </w:p>
    <w:p w:rsidR="00573FF4" w:rsidRPr="00C63A54" w:rsidRDefault="00573FF4" w:rsidP="00573FF4">
      <w:pPr>
        <w:jc w:val="both"/>
      </w:pPr>
    </w:p>
    <w:p w:rsidR="00037CAE" w:rsidRDefault="00037CAE" w:rsidP="004D350D">
      <w:pPr>
        <w:spacing w:line="280" w:lineRule="exact"/>
        <w:jc w:val="both"/>
      </w:pPr>
    </w:p>
    <w:p w:rsidR="00037CAE" w:rsidRDefault="00037CAE" w:rsidP="004D350D">
      <w:pPr>
        <w:spacing w:line="280" w:lineRule="exact"/>
        <w:jc w:val="both"/>
      </w:pPr>
    </w:p>
    <w:p w:rsidR="008243AF" w:rsidRDefault="008243AF" w:rsidP="008243AF">
      <w:pPr>
        <w:spacing w:line="280" w:lineRule="exact"/>
        <w:jc w:val="both"/>
        <w:rPr>
          <w:b/>
        </w:rPr>
      </w:pPr>
    </w:p>
    <w:sectPr w:rsidR="008243AF" w:rsidSect="00721BD1">
      <w:headerReference w:type="default" r:id="rId8"/>
      <w:headerReference w:type="first" r:id="rId9"/>
      <w:pgSz w:w="11906" w:h="16838" w:code="9"/>
      <w:pgMar w:top="2500" w:right="1134" w:bottom="1616" w:left="1304" w:header="1134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4BD" w:rsidRDefault="000134BD" w:rsidP="00EA350E">
      <w:r>
        <w:separator/>
      </w:r>
    </w:p>
  </w:endnote>
  <w:endnote w:type="continuationSeparator" w:id="0">
    <w:p w:rsidR="000134BD" w:rsidRDefault="000134BD" w:rsidP="00EA3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4BD" w:rsidRDefault="000134BD" w:rsidP="00EA350E">
      <w:r>
        <w:separator/>
      </w:r>
    </w:p>
  </w:footnote>
  <w:footnote w:type="continuationSeparator" w:id="0">
    <w:p w:rsidR="000134BD" w:rsidRDefault="000134BD" w:rsidP="00EA35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10" w:rsidRDefault="005C353E" w:rsidP="00EA350E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8052203" o:spid="_x0000_s2051" type="#_x0000_t75" style="position:absolute;margin-left:0;margin-top:0;width:595.3pt;height:841.4pt;z-index:251658240;mso-position-horizontal:center;mso-position-horizontal-relative:page;mso-position-vertical:center;mso-position-vertical-relative:page">
          <v:imagedata r:id="rId1" o:title="001"/>
          <w10:wrap side="largest"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10" w:rsidRDefault="003344B5" w:rsidP="00EA350E">
    <w:pPr>
      <w:pStyle w:val="Zhlav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-1096010</wp:posOffset>
          </wp:positionH>
          <wp:positionV relativeFrom="paragraph">
            <wp:posOffset>-741680</wp:posOffset>
          </wp:positionV>
          <wp:extent cx="7556500" cy="10688320"/>
          <wp:effectExtent l="19050" t="0" r="6350" b="0"/>
          <wp:wrapNone/>
          <wp:docPr id="1" name="obrázek 1" descr="LesyCR - dopisní papíry ref (reditelstvi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syCR - dopisní papíry ref (reditelstvi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88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A06920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7C6B2E"/>
    <w:multiLevelType w:val="hybridMultilevel"/>
    <w:tmpl w:val="911C8BF6"/>
    <w:lvl w:ilvl="0" w:tplc="CFC65B10">
      <w:start w:val="1"/>
      <w:numFmt w:val="bullet"/>
      <w:pStyle w:val="Odrky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CC955C6"/>
    <w:multiLevelType w:val="hybridMultilevel"/>
    <w:tmpl w:val="9D8C8B9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B413AE"/>
    <w:multiLevelType w:val="hybridMultilevel"/>
    <w:tmpl w:val="3F1A38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0A595E"/>
    <w:multiLevelType w:val="hybridMultilevel"/>
    <w:tmpl w:val="6892408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7C54D0"/>
    <w:multiLevelType w:val="hybridMultilevel"/>
    <w:tmpl w:val="06C0596A"/>
    <w:lvl w:ilvl="0" w:tplc="D168119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E7B7961"/>
    <w:multiLevelType w:val="hybridMultilevel"/>
    <w:tmpl w:val="0D7808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BAE0A45"/>
    <w:multiLevelType w:val="hybridMultilevel"/>
    <w:tmpl w:val="589CDA1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41D2F"/>
    <w:rsid w:val="0000332E"/>
    <w:rsid w:val="0000401E"/>
    <w:rsid w:val="0001112D"/>
    <w:rsid w:val="000134BD"/>
    <w:rsid w:val="000146DD"/>
    <w:rsid w:val="00023AE1"/>
    <w:rsid w:val="000276AA"/>
    <w:rsid w:val="00037CAE"/>
    <w:rsid w:val="000434D8"/>
    <w:rsid w:val="00047C01"/>
    <w:rsid w:val="00053E2D"/>
    <w:rsid w:val="0006054C"/>
    <w:rsid w:val="000672EA"/>
    <w:rsid w:val="00067A4B"/>
    <w:rsid w:val="00074386"/>
    <w:rsid w:val="000A299B"/>
    <w:rsid w:val="000C241D"/>
    <w:rsid w:val="000C2B1D"/>
    <w:rsid w:val="000C2F5A"/>
    <w:rsid w:val="000C418C"/>
    <w:rsid w:val="000C4895"/>
    <w:rsid w:val="000D4F53"/>
    <w:rsid w:val="000D7E6A"/>
    <w:rsid w:val="000E5CEF"/>
    <w:rsid w:val="001012B6"/>
    <w:rsid w:val="001168C4"/>
    <w:rsid w:val="00123680"/>
    <w:rsid w:val="00127F4F"/>
    <w:rsid w:val="00130CDE"/>
    <w:rsid w:val="0014672C"/>
    <w:rsid w:val="00146948"/>
    <w:rsid w:val="00147286"/>
    <w:rsid w:val="001614DA"/>
    <w:rsid w:val="00177473"/>
    <w:rsid w:val="001834D9"/>
    <w:rsid w:val="0019097E"/>
    <w:rsid w:val="001A2A69"/>
    <w:rsid w:val="001A4E22"/>
    <w:rsid w:val="001B0128"/>
    <w:rsid w:val="001B3BF4"/>
    <w:rsid w:val="001B5D72"/>
    <w:rsid w:val="001C3A13"/>
    <w:rsid w:val="001C5F6D"/>
    <w:rsid w:val="001D452E"/>
    <w:rsid w:val="001E67E0"/>
    <w:rsid w:val="001F4351"/>
    <w:rsid w:val="001F4B4B"/>
    <w:rsid w:val="001F6CC0"/>
    <w:rsid w:val="00217EAE"/>
    <w:rsid w:val="00223C4B"/>
    <w:rsid w:val="0023770C"/>
    <w:rsid w:val="00255123"/>
    <w:rsid w:val="00272E96"/>
    <w:rsid w:val="00284D68"/>
    <w:rsid w:val="00291869"/>
    <w:rsid w:val="002A6BCE"/>
    <w:rsid w:val="002B62DB"/>
    <w:rsid w:val="002C0427"/>
    <w:rsid w:val="002E6DDF"/>
    <w:rsid w:val="002F38A7"/>
    <w:rsid w:val="002F79D4"/>
    <w:rsid w:val="00300FFC"/>
    <w:rsid w:val="00317CD6"/>
    <w:rsid w:val="003344B5"/>
    <w:rsid w:val="0033454E"/>
    <w:rsid w:val="00341D2F"/>
    <w:rsid w:val="003421CC"/>
    <w:rsid w:val="003439A7"/>
    <w:rsid w:val="00343B65"/>
    <w:rsid w:val="00357588"/>
    <w:rsid w:val="0036627E"/>
    <w:rsid w:val="0037225E"/>
    <w:rsid w:val="00372668"/>
    <w:rsid w:val="00372AC9"/>
    <w:rsid w:val="00374571"/>
    <w:rsid w:val="0037581D"/>
    <w:rsid w:val="003770B9"/>
    <w:rsid w:val="003837D9"/>
    <w:rsid w:val="003A20CD"/>
    <w:rsid w:val="003B2C56"/>
    <w:rsid w:val="003C0EDF"/>
    <w:rsid w:val="003C1C47"/>
    <w:rsid w:val="003D16B6"/>
    <w:rsid w:val="003D2DE6"/>
    <w:rsid w:val="003D69D3"/>
    <w:rsid w:val="003D7E9B"/>
    <w:rsid w:val="003E15E2"/>
    <w:rsid w:val="003E383B"/>
    <w:rsid w:val="003E5535"/>
    <w:rsid w:val="003E6857"/>
    <w:rsid w:val="003F339E"/>
    <w:rsid w:val="004027BB"/>
    <w:rsid w:val="0041417A"/>
    <w:rsid w:val="004154A0"/>
    <w:rsid w:val="00415B89"/>
    <w:rsid w:val="0043000F"/>
    <w:rsid w:val="00431403"/>
    <w:rsid w:val="004555BD"/>
    <w:rsid w:val="004657D0"/>
    <w:rsid w:val="00472DCE"/>
    <w:rsid w:val="00474780"/>
    <w:rsid w:val="004748F1"/>
    <w:rsid w:val="00477741"/>
    <w:rsid w:val="004814A6"/>
    <w:rsid w:val="00481715"/>
    <w:rsid w:val="00483261"/>
    <w:rsid w:val="00483A14"/>
    <w:rsid w:val="004860DE"/>
    <w:rsid w:val="004963D0"/>
    <w:rsid w:val="00496F85"/>
    <w:rsid w:val="00497A3A"/>
    <w:rsid w:val="004A1990"/>
    <w:rsid w:val="004A52FB"/>
    <w:rsid w:val="004B6BAC"/>
    <w:rsid w:val="004C7DFF"/>
    <w:rsid w:val="004D350D"/>
    <w:rsid w:val="004E3581"/>
    <w:rsid w:val="004F17FD"/>
    <w:rsid w:val="004F53A3"/>
    <w:rsid w:val="00507DB1"/>
    <w:rsid w:val="00510737"/>
    <w:rsid w:val="005265AB"/>
    <w:rsid w:val="00530988"/>
    <w:rsid w:val="005362B5"/>
    <w:rsid w:val="005405B1"/>
    <w:rsid w:val="005418CE"/>
    <w:rsid w:val="00563EDA"/>
    <w:rsid w:val="00566560"/>
    <w:rsid w:val="00572CFE"/>
    <w:rsid w:val="005736C1"/>
    <w:rsid w:val="00573FF4"/>
    <w:rsid w:val="0058041E"/>
    <w:rsid w:val="00581A03"/>
    <w:rsid w:val="005877BF"/>
    <w:rsid w:val="00590A86"/>
    <w:rsid w:val="00592DF7"/>
    <w:rsid w:val="005A194A"/>
    <w:rsid w:val="005A552B"/>
    <w:rsid w:val="005B285D"/>
    <w:rsid w:val="005B363D"/>
    <w:rsid w:val="005C353E"/>
    <w:rsid w:val="005C5161"/>
    <w:rsid w:val="005C7DF3"/>
    <w:rsid w:val="005C7EDD"/>
    <w:rsid w:val="005E27B6"/>
    <w:rsid w:val="005E7131"/>
    <w:rsid w:val="006142FF"/>
    <w:rsid w:val="00632024"/>
    <w:rsid w:val="00643575"/>
    <w:rsid w:val="00645799"/>
    <w:rsid w:val="006522EC"/>
    <w:rsid w:val="00680C72"/>
    <w:rsid w:val="006974C8"/>
    <w:rsid w:val="006A659D"/>
    <w:rsid w:val="006B130C"/>
    <w:rsid w:val="006B1DDA"/>
    <w:rsid w:val="006B4022"/>
    <w:rsid w:val="006C7675"/>
    <w:rsid w:val="006D0C5B"/>
    <w:rsid w:val="006D71FA"/>
    <w:rsid w:val="006E0035"/>
    <w:rsid w:val="006E2C55"/>
    <w:rsid w:val="006F352E"/>
    <w:rsid w:val="00707684"/>
    <w:rsid w:val="00714173"/>
    <w:rsid w:val="00721BD1"/>
    <w:rsid w:val="007237F4"/>
    <w:rsid w:val="00727E5F"/>
    <w:rsid w:val="0074538E"/>
    <w:rsid w:val="007534FD"/>
    <w:rsid w:val="00761DBD"/>
    <w:rsid w:val="00762F56"/>
    <w:rsid w:val="00765B9E"/>
    <w:rsid w:val="00776B0B"/>
    <w:rsid w:val="0079164A"/>
    <w:rsid w:val="00792FD6"/>
    <w:rsid w:val="00794259"/>
    <w:rsid w:val="007A7710"/>
    <w:rsid w:val="007B0B4A"/>
    <w:rsid w:val="007B1AF6"/>
    <w:rsid w:val="007C090A"/>
    <w:rsid w:val="007C3726"/>
    <w:rsid w:val="007C7AE6"/>
    <w:rsid w:val="007D065D"/>
    <w:rsid w:val="007E07FC"/>
    <w:rsid w:val="007E1826"/>
    <w:rsid w:val="007F2A48"/>
    <w:rsid w:val="007F39FC"/>
    <w:rsid w:val="008129C5"/>
    <w:rsid w:val="008132EE"/>
    <w:rsid w:val="008243AF"/>
    <w:rsid w:val="00827927"/>
    <w:rsid w:val="00863878"/>
    <w:rsid w:val="008751E9"/>
    <w:rsid w:val="008764DD"/>
    <w:rsid w:val="00881A2E"/>
    <w:rsid w:val="00896037"/>
    <w:rsid w:val="008B75AF"/>
    <w:rsid w:val="008C6559"/>
    <w:rsid w:val="008E3B1B"/>
    <w:rsid w:val="008F1522"/>
    <w:rsid w:val="008F470E"/>
    <w:rsid w:val="008F61C6"/>
    <w:rsid w:val="00900FD4"/>
    <w:rsid w:val="00912D10"/>
    <w:rsid w:val="009430E4"/>
    <w:rsid w:val="00953136"/>
    <w:rsid w:val="00953EAD"/>
    <w:rsid w:val="00955431"/>
    <w:rsid w:val="0095731F"/>
    <w:rsid w:val="0097005C"/>
    <w:rsid w:val="0098010B"/>
    <w:rsid w:val="00981E4A"/>
    <w:rsid w:val="0098540D"/>
    <w:rsid w:val="00991561"/>
    <w:rsid w:val="00993425"/>
    <w:rsid w:val="009A584D"/>
    <w:rsid w:val="009A73B7"/>
    <w:rsid w:val="009B5DDB"/>
    <w:rsid w:val="009B793E"/>
    <w:rsid w:val="009B7A5D"/>
    <w:rsid w:val="009C52CE"/>
    <w:rsid w:val="009E4F34"/>
    <w:rsid w:val="009E6C0C"/>
    <w:rsid w:val="00A0117E"/>
    <w:rsid w:val="00A01198"/>
    <w:rsid w:val="00A0584E"/>
    <w:rsid w:val="00A07855"/>
    <w:rsid w:val="00A10E3E"/>
    <w:rsid w:val="00A243D5"/>
    <w:rsid w:val="00A408AB"/>
    <w:rsid w:val="00A44502"/>
    <w:rsid w:val="00A50EC3"/>
    <w:rsid w:val="00A52593"/>
    <w:rsid w:val="00A5273F"/>
    <w:rsid w:val="00A6088F"/>
    <w:rsid w:val="00A648E8"/>
    <w:rsid w:val="00A8276E"/>
    <w:rsid w:val="00A95150"/>
    <w:rsid w:val="00A95C06"/>
    <w:rsid w:val="00AB6AE5"/>
    <w:rsid w:val="00AC4D23"/>
    <w:rsid w:val="00AD382C"/>
    <w:rsid w:val="00AD66BA"/>
    <w:rsid w:val="00AF1C96"/>
    <w:rsid w:val="00AF6930"/>
    <w:rsid w:val="00B06846"/>
    <w:rsid w:val="00B119B4"/>
    <w:rsid w:val="00B14511"/>
    <w:rsid w:val="00B17A18"/>
    <w:rsid w:val="00B23DF1"/>
    <w:rsid w:val="00B25854"/>
    <w:rsid w:val="00B4166E"/>
    <w:rsid w:val="00B43256"/>
    <w:rsid w:val="00B4417F"/>
    <w:rsid w:val="00B53ED5"/>
    <w:rsid w:val="00B5416A"/>
    <w:rsid w:val="00B650EE"/>
    <w:rsid w:val="00B6786C"/>
    <w:rsid w:val="00B70D4A"/>
    <w:rsid w:val="00B733A2"/>
    <w:rsid w:val="00B742E1"/>
    <w:rsid w:val="00B77DD5"/>
    <w:rsid w:val="00BA53C9"/>
    <w:rsid w:val="00BA6273"/>
    <w:rsid w:val="00BB5253"/>
    <w:rsid w:val="00BC5D19"/>
    <w:rsid w:val="00BD007C"/>
    <w:rsid w:val="00BD4CFE"/>
    <w:rsid w:val="00BE44AF"/>
    <w:rsid w:val="00C10A63"/>
    <w:rsid w:val="00C33E35"/>
    <w:rsid w:val="00C3532F"/>
    <w:rsid w:val="00C35840"/>
    <w:rsid w:val="00C40EBF"/>
    <w:rsid w:val="00C52F40"/>
    <w:rsid w:val="00C6072D"/>
    <w:rsid w:val="00C61063"/>
    <w:rsid w:val="00C63A54"/>
    <w:rsid w:val="00C66161"/>
    <w:rsid w:val="00C67C1F"/>
    <w:rsid w:val="00C708D8"/>
    <w:rsid w:val="00C7447C"/>
    <w:rsid w:val="00C82656"/>
    <w:rsid w:val="00C96606"/>
    <w:rsid w:val="00CA475A"/>
    <w:rsid w:val="00CB18B7"/>
    <w:rsid w:val="00CB2C20"/>
    <w:rsid w:val="00CB6D8F"/>
    <w:rsid w:val="00CC45E9"/>
    <w:rsid w:val="00CD236A"/>
    <w:rsid w:val="00CD2DF4"/>
    <w:rsid w:val="00CD3FA3"/>
    <w:rsid w:val="00CF4A7C"/>
    <w:rsid w:val="00CF6410"/>
    <w:rsid w:val="00CF6F1C"/>
    <w:rsid w:val="00CF7028"/>
    <w:rsid w:val="00D538D9"/>
    <w:rsid w:val="00D57B14"/>
    <w:rsid w:val="00D57ED0"/>
    <w:rsid w:val="00D63CB0"/>
    <w:rsid w:val="00D70BCE"/>
    <w:rsid w:val="00D80563"/>
    <w:rsid w:val="00D849F7"/>
    <w:rsid w:val="00D90033"/>
    <w:rsid w:val="00D91143"/>
    <w:rsid w:val="00D95CB1"/>
    <w:rsid w:val="00DB2EEE"/>
    <w:rsid w:val="00DB4EAD"/>
    <w:rsid w:val="00DC3437"/>
    <w:rsid w:val="00DD0780"/>
    <w:rsid w:val="00DD70CF"/>
    <w:rsid w:val="00DE2A40"/>
    <w:rsid w:val="00DE35AA"/>
    <w:rsid w:val="00DE49E1"/>
    <w:rsid w:val="00DF2972"/>
    <w:rsid w:val="00DF3F10"/>
    <w:rsid w:val="00E00560"/>
    <w:rsid w:val="00E00E49"/>
    <w:rsid w:val="00E03C44"/>
    <w:rsid w:val="00E079F6"/>
    <w:rsid w:val="00E23057"/>
    <w:rsid w:val="00E249F8"/>
    <w:rsid w:val="00E44978"/>
    <w:rsid w:val="00E45D13"/>
    <w:rsid w:val="00E55E43"/>
    <w:rsid w:val="00E6447D"/>
    <w:rsid w:val="00E65B60"/>
    <w:rsid w:val="00E74283"/>
    <w:rsid w:val="00E94E29"/>
    <w:rsid w:val="00EA350E"/>
    <w:rsid w:val="00EA65DC"/>
    <w:rsid w:val="00EB19F8"/>
    <w:rsid w:val="00EB72AC"/>
    <w:rsid w:val="00EC5007"/>
    <w:rsid w:val="00EC5D9B"/>
    <w:rsid w:val="00EC6FF5"/>
    <w:rsid w:val="00EE0192"/>
    <w:rsid w:val="00EE5A88"/>
    <w:rsid w:val="00EE6379"/>
    <w:rsid w:val="00F27E90"/>
    <w:rsid w:val="00F37210"/>
    <w:rsid w:val="00F40248"/>
    <w:rsid w:val="00F51EBB"/>
    <w:rsid w:val="00F62F9D"/>
    <w:rsid w:val="00F66E7A"/>
    <w:rsid w:val="00F72E97"/>
    <w:rsid w:val="00F73B16"/>
    <w:rsid w:val="00F76F85"/>
    <w:rsid w:val="00F83D89"/>
    <w:rsid w:val="00F90301"/>
    <w:rsid w:val="00FD1CAD"/>
    <w:rsid w:val="00FE0FB2"/>
    <w:rsid w:val="00FE190E"/>
    <w:rsid w:val="00FF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350E"/>
    <w:pPr>
      <w:spacing w:line="276" w:lineRule="auto"/>
    </w:pPr>
    <w:rPr>
      <w:rFonts w:ascii="Arial" w:hAnsi="Arial" w:cs="Arial"/>
      <w:color w:val="000000"/>
    </w:rPr>
  </w:style>
  <w:style w:type="paragraph" w:styleId="Nadpis1">
    <w:name w:val="heading 1"/>
    <w:basedOn w:val="Normln"/>
    <w:next w:val="Normln"/>
    <w:qFormat/>
    <w:rsid w:val="00D90033"/>
    <w:pPr>
      <w:keepNext/>
      <w:ind w:firstLine="992"/>
      <w:jc w:val="center"/>
      <w:outlineLvl w:val="0"/>
    </w:pPr>
    <w:rPr>
      <w:rFonts w:ascii="Verdana" w:hAnsi="Verdana" w:cs="Arial Unicode MS"/>
      <w:b/>
      <w:bCs/>
      <w:color w:val="99FF33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EA350E"/>
    <w:pPr>
      <w:jc w:val="center"/>
      <w:outlineLvl w:val="1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t">
    <w:name w:val="adresat"/>
    <w:basedOn w:val="Normln"/>
    <w:rsid w:val="00D90033"/>
    <w:rPr>
      <w:rFonts w:ascii="Verdana" w:hAnsi="Verdana"/>
      <w:sz w:val="16"/>
      <w:szCs w:val="18"/>
    </w:rPr>
  </w:style>
  <w:style w:type="paragraph" w:styleId="Zhlav">
    <w:name w:val="header"/>
    <w:basedOn w:val="Normln"/>
    <w:semiHidden/>
    <w:rsid w:val="00D90033"/>
    <w:pPr>
      <w:tabs>
        <w:tab w:val="center" w:pos="4536"/>
        <w:tab w:val="right" w:pos="9072"/>
      </w:tabs>
    </w:pPr>
    <w:rPr>
      <w:rFonts w:ascii="Georgia" w:hAnsi="Georgia"/>
    </w:rPr>
  </w:style>
  <w:style w:type="paragraph" w:styleId="Zkladntext">
    <w:name w:val="Body Text"/>
    <w:basedOn w:val="Normln"/>
    <w:semiHidden/>
    <w:rsid w:val="00D90033"/>
    <w:pPr>
      <w:jc w:val="both"/>
    </w:pPr>
  </w:style>
  <w:style w:type="paragraph" w:styleId="Zkladntextodsazen">
    <w:name w:val="Body Text Indent"/>
    <w:basedOn w:val="Normln"/>
    <w:semiHidden/>
    <w:rsid w:val="00D90033"/>
    <w:pPr>
      <w:spacing w:after="120"/>
      <w:ind w:left="283"/>
    </w:pPr>
  </w:style>
  <w:style w:type="character" w:customStyle="1" w:styleId="textnormal1">
    <w:name w:val="text_normal1"/>
    <w:basedOn w:val="Standardnpsmoodstavce"/>
    <w:rsid w:val="00D90033"/>
    <w:rPr>
      <w:rFonts w:ascii="Verdana" w:hAnsi="Verdana" w:hint="default"/>
      <w:color w:val="000000"/>
    </w:rPr>
  </w:style>
  <w:style w:type="character" w:styleId="Hypertextovodkaz">
    <w:name w:val="Hyperlink"/>
    <w:basedOn w:val="Standardnpsmoodstavce"/>
    <w:semiHidden/>
    <w:rsid w:val="00D9003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243D5"/>
    <w:pPr>
      <w:ind w:left="720"/>
      <w:contextualSpacing/>
    </w:pPr>
    <w:rPr>
      <w:rFonts w:eastAsia="Calibri"/>
      <w:szCs w:val="22"/>
      <w:lang w:eastAsia="en-US" w:bidi="en-US"/>
    </w:rPr>
  </w:style>
  <w:style w:type="paragraph" w:customStyle="1" w:styleId="taj">
    <w:name w:val="taj"/>
    <w:basedOn w:val="Normln"/>
    <w:rsid w:val="00A243D5"/>
    <w:pPr>
      <w:spacing w:before="100" w:beforeAutospacing="1" w:after="100" w:afterAutospacing="1"/>
    </w:pPr>
  </w:style>
  <w:style w:type="character" w:styleId="Siln">
    <w:name w:val="Strong"/>
    <w:qFormat/>
    <w:rsid w:val="00EA350E"/>
    <w:rPr>
      <w:b/>
    </w:rPr>
  </w:style>
  <w:style w:type="paragraph" w:styleId="Zpat">
    <w:name w:val="footer"/>
    <w:basedOn w:val="Normln"/>
    <w:link w:val="ZpatChar"/>
    <w:uiPriority w:val="99"/>
    <w:unhideWhenUsed/>
    <w:rsid w:val="006C76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C7675"/>
    <w:rPr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EA350E"/>
    <w:rPr>
      <w:rFonts w:ascii="Arial" w:hAnsi="Arial" w:cs="Arial"/>
      <w:b/>
      <w:color w:val="000000"/>
      <w:sz w:val="28"/>
    </w:rPr>
  </w:style>
  <w:style w:type="paragraph" w:customStyle="1" w:styleId="Odrky">
    <w:name w:val="Odrážky"/>
    <w:basedOn w:val="Normln"/>
    <w:link w:val="OdrkyChar"/>
    <w:qFormat/>
    <w:rsid w:val="00EA350E"/>
    <w:pPr>
      <w:numPr>
        <w:numId w:val="4"/>
      </w:numPr>
      <w:spacing w:after="60"/>
      <w:ind w:left="357" w:hanging="357"/>
    </w:pPr>
    <w:rPr>
      <w:bCs/>
      <w:i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B75AF"/>
    <w:pPr>
      <w:spacing w:line="240" w:lineRule="auto"/>
    </w:pPr>
    <w:rPr>
      <w:rFonts w:ascii="Consolas" w:eastAsia="Calibri" w:hAnsi="Consolas" w:cs="Times New Roman"/>
      <w:color w:val="auto"/>
      <w:sz w:val="21"/>
      <w:szCs w:val="21"/>
      <w:lang w:eastAsia="en-US"/>
    </w:rPr>
  </w:style>
  <w:style w:type="character" w:customStyle="1" w:styleId="OdrkyChar">
    <w:name w:val="Odrážky Char"/>
    <w:basedOn w:val="Standardnpsmoodstavce"/>
    <w:link w:val="Odrky"/>
    <w:rsid w:val="00EA350E"/>
    <w:rPr>
      <w:rFonts w:ascii="Arial" w:hAnsi="Arial" w:cs="Arial"/>
      <w:bCs/>
      <w:i/>
      <w:color w:val="000000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B75AF"/>
    <w:rPr>
      <w:rFonts w:ascii="Consolas" w:eastAsia="Calibri" w:hAnsi="Consolas" w:cs="Times New Roman"/>
      <w:sz w:val="21"/>
      <w:szCs w:val="21"/>
      <w:lang w:eastAsia="en-US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E45D1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E45D13"/>
    <w:rPr>
      <w:rFonts w:ascii="Arial" w:hAnsi="Arial" w:cs="Arial"/>
      <w:color w:val="000000"/>
    </w:rPr>
  </w:style>
  <w:style w:type="paragraph" w:styleId="Seznamsodrkami">
    <w:name w:val="List Bullet"/>
    <w:basedOn w:val="Normln"/>
    <w:uiPriority w:val="99"/>
    <w:semiHidden/>
    <w:unhideWhenUsed/>
    <w:rsid w:val="00761DBD"/>
    <w:pPr>
      <w:numPr>
        <w:numId w:val="5"/>
      </w:numPr>
      <w:spacing w:after="20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581A0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1A03"/>
    <w:pPr>
      <w:spacing w:after="200" w:line="240" w:lineRule="auto"/>
    </w:pPr>
    <w:rPr>
      <w:rFonts w:ascii="Calibri" w:eastAsia="Calibri" w:hAnsi="Calibri" w:cs="Times New Roman"/>
      <w:color w:val="auto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1A03"/>
    <w:rPr>
      <w:rFonts w:ascii="Calibri" w:eastAsia="Calibri" w:hAnsi="Calibri"/>
      <w:lang w:eastAsia="en-US"/>
    </w:rPr>
  </w:style>
  <w:style w:type="paragraph" w:styleId="Bezmezer">
    <w:name w:val="No Spacing"/>
    <w:uiPriority w:val="1"/>
    <w:qFormat/>
    <w:rsid w:val="00581A03"/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1A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1A0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1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ublik@lesy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rchov\Plocha\TZ%20LCR%20a%20_Vyj&#225;d&#345;en&#237;%20k%20zaji&#353;t&#283;n&#237;%20plynulosti%20a%20mno&#382;stv&#237;%20dod&#225;vek%20d&#345;&#237;v&#237;%20na%20trh_11%2010%202012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TZ LCR a _Vyjádření k zajištění plynulosti a množství dodávek dříví na trh_11 10 2012.dotx</Template>
  <TotalTime>2</TotalTime>
  <Pages>2</Pages>
  <Words>580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 I S K O V Á   Z P R Á V A</vt:lpstr>
    </vt:vector>
  </TitlesOfParts>
  <Company>LCR</Company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 I S K O V Á   Z P R Á V A</dc:title>
  <dc:subject/>
  <dc:creator>BB</dc:creator>
  <cp:keywords/>
  <cp:lastModifiedBy>user</cp:lastModifiedBy>
  <cp:revision>4</cp:revision>
  <cp:lastPrinted>2012-10-12T15:01:00Z</cp:lastPrinted>
  <dcterms:created xsi:type="dcterms:W3CDTF">2012-10-12T15:08:00Z</dcterms:created>
  <dcterms:modified xsi:type="dcterms:W3CDTF">2012-10-12T15:09:00Z</dcterms:modified>
</cp:coreProperties>
</file>